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96"/>
        <w:gridCol w:w="6854"/>
      </w:tblGrid>
      <w:tr w:rsidR="000172E5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0172E5" w:rsidRPr="00846B76" w:rsidRDefault="000172E5" w:rsidP="001468E6">
            <w:pPr>
              <w:spacing w:before="120" w:after="120"/>
              <w:rPr>
                <w:rFonts w:asciiTheme="majorHAnsi" w:hAnsiTheme="majorHAnsi"/>
                <w:b/>
              </w:rPr>
            </w:pPr>
          </w:p>
        </w:tc>
      </w:tr>
      <w:tr w:rsidR="0088580B" w:rsidRPr="00846B76" w:rsidTr="001468E6">
        <w:tc>
          <w:tcPr>
            <w:tcW w:w="1335" w:type="pct"/>
            <w:vAlign w:val="bottom"/>
          </w:tcPr>
          <w:p w:rsidR="0088580B" w:rsidRDefault="001468E6" w:rsidP="001468E6">
            <w:pPr>
              <w:pStyle w:val="NormalIndent"/>
            </w:pPr>
            <w:r>
              <w:t>Name</w:t>
            </w:r>
          </w:p>
        </w:tc>
        <w:tc>
          <w:tcPr>
            <w:tcW w:w="3665" w:type="pct"/>
            <w:vAlign w:val="bottom"/>
          </w:tcPr>
          <w:p w:rsidR="0088580B" w:rsidRPr="00846B76" w:rsidRDefault="0088580B" w:rsidP="00E204FF"/>
        </w:tc>
      </w:tr>
      <w:tr w:rsidR="001468E6" w:rsidRPr="00846B76" w:rsidTr="001468E6">
        <w:tc>
          <w:tcPr>
            <w:tcW w:w="1335" w:type="pct"/>
            <w:vAlign w:val="bottom"/>
          </w:tcPr>
          <w:p w:rsidR="001468E6" w:rsidRDefault="001468E6" w:rsidP="001468E6">
            <w:pPr>
              <w:pStyle w:val="NormalIndent"/>
            </w:pPr>
            <w:r>
              <w:t>Surname</w:t>
            </w:r>
          </w:p>
        </w:tc>
        <w:tc>
          <w:tcPr>
            <w:tcW w:w="3665" w:type="pct"/>
            <w:vAlign w:val="bottom"/>
          </w:tcPr>
          <w:p w:rsidR="001468E6" w:rsidRPr="00846B76" w:rsidRDefault="001468E6" w:rsidP="00E204FF">
            <w:r>
              <w:t xml:space="preserve"> </w:t>
            </w:r>
          </w:p>
        </w:tc>
      </w:tr>
      <w:tr w:rsidR="00E204FF" w:rsidRPr="00846B76" w:rsidTr="001468E6">
        <w:tc>
          <w:tcPr>
            <w:tcW w:w="1335" w:type="pct"/>
            <w:vAlign w:val="bottom"/>
          </w:tcPr>
          <w:p w:rsidR="00E204FF" w:rsidRDefault="005B7BBC" w:rsidP="001468E6">
            <w:pPr>
              <w:pStyle w:val="NormalIndent"/>
            </w:pPr>
            <w:r>
              <w:t>ID number</w:t>
            </w:r>
          </w:p>
        </w:tc>
        <w:tc>
          <w:tcPr>
            <w:tcW w:w="3665" w:type="pct"/>
            <w:vAlign w:val="bottom"/>
          </w:tcPr>
          <w:p w:rsidR="00E204FF" w:rsidRPr="00846B76" w:rsidRDefault="00E204FF" w:rsidP="00E204FF"/>
        </w:tc>
      </w:tr>
      <w:tr w:rsidR="001468E6" w:rsidRPr="00846B76" w:rsidTr="001468E6">
        <w:tc>
          <w:tcPr>
            <w:tcW w:w="1335" w:type="pct"/>
            <w:vAlign w:val="bottom"/>
          </w:tcPr>
          <w:p w:rsidR="001468E6" w:rsidRDefault="004431CE" w:rsidP="00E204FF">
            <w:pPr>
              <w:pStyle w:val="NormalIndent"/>
            </w:pPr>
            <w:r>
              <w:t>Company name</w:t>
            </w:r>
          </w:p>
        </w:tc>
        <w:tc>
          <w:tcPr>
            <w:tcW w:w="3665" w:type="pct"/>
            <w:vAlign w:val="bottom"/>
          </w:tcPr>
          <w:p w:rsidR="001468E6" w:rsidRPr="00846B76" w:rsidRDefault="001468E6" w:rsidP="00E204FF"/>
        </w:tc>
      </w:tr>
      <w:tr w:rsidR="004E693E" w:rsidRPr="00846B76" w:rsidTr="004431CE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E204FF" w:rsidRDefault="004E693E" w:rsidP="004E693E">
            <w:pPr>
              <w:pStyle w:val="Heading1"/>
              <w:outlineLvl w:val="0"/>
            </w:pPr>
            <w:r>
              <w:t>Company Contact Name</w:t>
            </w:r>
          </w:p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First name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Last name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VAT number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Phone number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Alternate phone number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Email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E204FF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E204FF" w:rsidRDefault="004E693E" w:rsidP="004E693E">
            <w:pPr>
              <w:pStyle w:val="Heading1"/>
              <w:outlineLvl w:val="0"/>
            </w:pPr>
            <w:r>
              <w:t>Physical Address</w:t>
            </w:r>
          </w:p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t>Street Address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t>Address Line 2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t>City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State/Province</w:t>
            </w:r>
          </w:p>
        </w:tc>
        <w:tc>
          <w:tcPr>
            <w:tcW w:w="3665" w:type="pct"/>
            <w:vAlign w:val="bottom"/>
          </w:tcPr>
          <w:p w:rsidR="004E693E" w:rsidRDefault="004E693E" w:rsidP="004E693E"/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ZIP / Postal Code</w:t>
            </w:r>
          </w:p>
        </w:tc>
        <w:tc>
          <w:tcPr>
            <w:tcW w:w="3665" w:type="pct"/>
            <w:vAlign w:val="bottom"/>
          </w:tcPr>
          <w:p w:rsidR="004E693E" w:rsidRDefault="004E693E" w:rsidP="004E693E"/>
        </w:tc>
      </w:tr>
      <w:tr w:rsidR="004E693E" w:rsidRPr="00846B76" w:rsidTr="005E7C59">
        <w:trPr>
          <w:trHeight w:val="449"/>
        </w:trPr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Country</w:t>
            </w:r>
          </w:p>
        </w:tc>
        <w:tc>
          <w:tcPr>
            <w:tcW w:w="3665" w:type="pct"/>
            <w:vAlign w:val="bottom"/>
          </w:tcPr>
          <w:p w:rsidR="004E693E" w:rsidRDefault="004E693E" w:rsidP="004E693E"/>
        </w:tc>
      </w:tr>
      <w:tr w:rsidR="004E693E" w:rsidRPr="00846B76" w:rsidTr="00EC632C">
        <w:tc>
          <w:tcPr>
            <w:tcW w:w="5000" w:type="pct"/>
            <w:gridSpan w:val="2"/>
            <w:shd w:val="clear" w:color="auto" w:fill="92D050"/>
          </w:tcPr>
          <w:p w:rsidR="004E693E" w:rsidRPr="00E204FF" w:rsidRDefault="004E693E" w:rsidP="004E693E">
            <w:pPr>
              <w:pStyle w:val="Heading1"/>
              <w:outlineLvl w:val="0"/>
            </w:pPr>
            <w:r>
              <w:t>Postal Address</w:t>
            </w:r>
          </w:p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t>Street Address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>
            <w:pPr>
              <w:spacing w:before="240"/>
            </w:pPr>
          </w:p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lastRenderedPageBreak/>
              <w:t>Address Line 2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>
            <w:pPr>
              <w:spacing w:before="240"/>
            </w:pPr>
          </w:p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Pr="00846B76" w:rsidRDefault="004E693E" w:rsidP="004E693E">
            <w:pPr>
              <w:pStyle w:val="NormalIndent"/>
            </w:pPr>
            <w:r>
              <w:t>City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>
            <w:pPr>
              <w:spacing w:before="240"/>
            </w:pPr>
          </w:p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Pr="00846B76" w:rsidRDefault="004E693E" w:rsidP="004E693E">
            <w:pPr>
              <w:pStyle w:val="NormalIndent"/>
            </w:pPr>
            <w:r>
              <w:t>State/Province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>
            <w:pPr>
              <w:spacing w:before="240"/>
            </w:pPr>
          </w:p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ZIP / Postal Code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>
            <w:pPr>
              <w:spacing w:before="240"/>
            </w:pPr>
          </w:p>
        </w:tc>
      </w:tr>
      <w:tr w:rsidR="004E693E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846B76" w:rsidRDefault="004E693E" w:rsidP="004E693E">
            <w:pPr>
              <w:spacing w:before="120" w:after="120"/>
              <w:rPr>
                <w:rFonts w:asciiTheme="majorHAnsi" w:hAnsiTheme="majorHAnsi"/>
                <w:b/>
              </w:rPr>
            </w:pPr>
          </w:p>
        </w:tc>
      </w:tr>
      <w:tr w:rsidR="004E693E" w:rsidRPr="00846B76" w:rsidTr="0018215D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t>Website</w:t>
            </w:r>
          </w:p>
        </w:tc>
        <w:tc>
          <w:tcPr>
            <w:tcW w:w="3665" w:type="pct"/>
            <w:vAlign w:val="bottom"/>
          </w:tcPr>
          <w:p w:rsidR="004E693E" w:rsidRPr="00E204FF" w:rsidRDefault="004E693E" w:rsidP="004E693E">
            <w:pPr>
              <w:pStyle w:val="NormalIndent"/>
              <w:ind w:left="0"/>
            </w:pPr>
          </w:p>
        </w:tc>
      </w:tr>
      <w:tr w:rsidR="004E693E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846B76" w:rsidRDefault="004E693E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Date of your event</w:t>
            </w:r>
            <w:r w:rsidR="001E64D3">
              <w:rPr>
                <w:rFonts w:asciiTheme="majorHAnsi" w:hAnsiTheme="majorHAnsi"/>
                <w:b/>
              </w:rPr>
              <w:t xml:space="preserve"> (Type ‘X’ next to your choice)</w:t>
            </w:r>
          </w:p>
        </w:tc>
      </w:tr>
      <w:tr w:rsidR="004E693E" w:rsidRPr="00846B76" w:rsidTr="003C124D">
        <w:tc>
          <w:tcPr>
            <w:tcW w:w="1335" w:type="pct"/>
            <w:vAlign w:val="bottom"/>
          </w:tcPr>
          <w:p w:rsidR="004E693E" w:rsidRPr="00E204FF" w:rsidRDefault="001E64D3" w:rsidP="004E693E">
            <w:pPr>
              <w:pStyle w:val="NormalIndent"/>
            </w:pPr>
            <w:r>
              <w:t>Conservation</w:t>
            </w:r>
          </w:p>
        </w:tc>
        <w:tc>
          <w:tcPr>
            <w:tcW w:w="3665" w:type="pct"/>
            <w:vAlign w:val="bottom"/>
          </w:tcPr>
          <w:p w:rsidR="004E693E" w:rsidRPr="00321420" w:rsidRDefault="001E64D3" w:rsidP="004E693E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X</w:t>
            </w:r>
          </w:p>
        </w:tc>
      </w:tr>
      <w:tr w:rsidR="004E693E" w:rsidRPr="00846B76" w:rsidTr="003C124D">
        <w:tc>
          <w:tcPr>
            <w:tcW w:w="1335" w:type="pct"/>
            <w:vAlign w:val="bottom"/>
          </w:tcPr>
          <w:p w:rsidR="004E693E" w:rsidRPr="00E204FF" w:rsidRDefault="001E64D3" w:rsidP="004E693E">
            <w:pPr>
              <w:pStyle w:val="NormalIndent"/>
            </w:pPr>
            <w:r>
              <w:t>Documentary</w:t>
            </w:r>
          </w:p>
        </w:tc>
        <w:tc>
          <w:tcPr>
            <w:tcW w:w="3665" w:type="pct"/>
            <w:vAlign w:val="bottom"/>
          </w:tcPr>
          <w:p w:rsidR="004E693E" w:rsidRPr="00321420" w:rsidRDefault="004E693E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1E64D3" w:rsidRPr="00846B76" w:rsidTr="003C124D">
        <w:tc>
          <w:tcPr>
            <w:tcW w:w="1335" w:type="pct"/>
            <w:vAlign w:val="bottom"/>
          </w:tcPr>
          <w:p w:rsidR="001E64D3" w:rsidRDefault="001E64D3" w:rsidP="004E693E">
            <w:pPr>
              <w:pStyle w:val="NormalIndent"/>
            </w:pPr>
            <w:r>
              <w:t>Educational</w:t>
            </w:r>
          </w:p>
        </w:tc>
        <w:tc>
          <w:tcPr>
            <w:tcW w:w="3665" w:type="pct"/>
            <w:vAlign w:val="bottom"/>
          </w:tcPr>
          <w:p w:rsidR="001E64D3" w:rsidRPr="00321420" w:rsidRDefault="001E64D3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1E64D3" w:rsidRPr="00846B76" w:rsidTr="003C124D">
        <w:tc>
          <w:tcPr>
            <w:tcW w:w="1335" w:type="pct"/>
            <w:vAlign w:val="bottom"/>
          </w:tcPr>
          <w:p w:rsidR="001E64D3" w:rsidRDefault="001E64D3" w:rsidP="004E693E">
            <w:pPr>
              <w:pStyle w:val="NormalIndent"/>
            </w:pPr>
            <w:r>
              <w:t>Location shoot</w:t>
            </w:r>
          </w:p>
        </w:tc>
        <w:tc>
          <w:tcPr>
            <w:tcW w:w="3665" w:type="pct"/>
            <w:vAlign w:val="bottom"/>
          </w:tcPr>
          <w:p w:rsidR="001E64D3" w:rsidRPr="00321420" w:rsidRDefault="001E64D3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1E64D3" w:rsidRPr="00846B76" w:rsidTr="003C124D">
        <w:tc>
          <w:tcPr>
            <w:tcW w:w="1335" w:type="pct"/>
            <w:vAlign w:val="bottom"/>
          </w:tcPr>
          <w:p w:rsidR="001E64D3" w:rsidRDefault="001E64D3" w:rsidP="004E693E">
            <w:pPr>
              <w:pStyle w:val="NormalIndent"/>
            </w:pPr>
            <w:r>
              <w:t>Tourism</w:t>
            </w:r>
          </w:p>
        </w:tc>
        <w:tc>
          <w:tcPr>
            <w:tcW w:w="3665" w:type="pct"/>
            <w:vAlign w:val="bottom"/>
          </w:tcPr>
          <w:p w:rsidR="001E64D3" w:rsidRPr="00321420" w:rsidRDefault="001E64D3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1E64D3" w:rsidRPr="00846B76" w:rsidTr="003C124D">
        <w:tc>
          <w:tcPr>
            <w:tcW w:w="1335" w:type="pct"/>
            <w:vAlign w:val="bottom"/>
          </w:tcPr>
          <w:p w:rsidR="001E64D3" w:rsidRDefault="001E64D3" w:rsidP="004E693E">
            <w:pPr>
              <w:pStyle w:val="NormalIndent"/>
            </w:pPr>
            <w:r>
              <w:t>Other</w:t>
            </w:r>
          </w:p>
        </w:tc>
        <w:tc>
          <w:tcPr>
            <w:tcW w:w="3665" w:type="pct"/>
            <w:vAlign w:val="bottom"/>
          </w:tcPr>
          <w:p w:rsidR="001E64D3" w:rsidRPr="00321420" w:rsidRDefault="001E64D3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4E693E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846B76" w:rsidRDefault="001E64D3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Description of the main narrative of the film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1E64D3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Crew size and details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4E693E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846B76" w:rsidRDefault="001E64D3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Target audience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1E64D3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Benefits to the iSimangaliso Wetland Park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1E64D3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lastRenderedPageBreak/>
              <w:t>Where will the film be aired?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1E64D3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Shooting schedule / plan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1E64D3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Other information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</w:tbl>
    <w:p w:rsidR="000172E5" w:rsidRDefault="000172E5" w:rsidP="00E204FF">
      <w:pPr>
        <w:pStyle w:val="NoSpacing"/>
      </w:pPr>
    </w:p>
    <w:p w:rsidR="00EC632C" w:rsidRDefault="00EC632C" w:rsidP="00E204FF">
      <w:pPr>
        <w:pStyle w:val="NoSpacing"/>
      </w:pPr>
    </w:p>
    <w:p w:rsidR="00EC632C" w:rsidRDefault="00EC632C" w:rsidP="00E204FF">
      <w:pPr>
        <w:pStyle w:val="NoSpacing"/>
      </w:pPr>
    </w:p>
    <w:p w:rsidR="001468E6" w:rsidRDefault="001468E6" w:rsidP="00E204FF">
      <w:pPr>
        <w:pStyle w:val="NoSpacing"/>
      </w:pPr>
    </w:p>
    <w:p w:rsidR="00DB7BA7" w:rsidRPr="00DB7BA7" w:rsidRDefault="00EC632C" w:rsidP="00DB7BA7">
      <w:pPr>
        <w:spacing w:before="188"/>
        <w:ind w:left="100"/>
        <w:rPr>
          <w:rFonts w:ascii="Calibri" w:eastAsia="Calibri" w:hAnsi="Calibri" w:cs="Calibri"/>
          <w:szCs w:val="22"/>
        </w:rPr>
      </w:pPr>
      <w:r>
        <w:t xml:space="preserve">*Please attach a </w:t>
      </w:r>
      <w:r w:rsidR="005B7BBC">
        <w:rPr>
          <w:b/>
          <w:color w:val="000000" w:themeColor="text1"/>
        </w:rPr>
        <w:t>COPY OF YOUR ID</w:t>
      </w:r>
      <w:r>
        <w:t xml:space="preserve"> and </w:t>
      </w:r>
      <w:r w:rsidR="005B7BBC">
        <w:t>any other relevant documents</w:t>
      </w:r>
      <w:r w:rsidR="00DB7BA7">
        <w:t xml:space="preserve"> to these </w:t>
      </w:r>
      <w:r>
        <w:t>email</w:t>
      </w:r>
      <w:r w:rsidR="00DB7BA7">
        <w:t>:</w:t>
      </w:r>
      <w:r w:rsidR="00DB7BA7" w:rsidRPr="00DB7BA7">
        <w:rPr>
          <w:rFonts w:ascii="Calibri" w:eastAsia="Calibri" w:hAnsi="Calibri" w:cs="Calibri"/>
          <w:b/>
          <w:szCs w:val="22"/>
        </w:rPr>
        <w:t xml:space="preserve"> </w:t>
      </w:r>
      <w:r w:rsidR="00DB7BA7" w:rsidRPr="00DB7BA7">
        <w:rPr>
          <w:rFonts w:ascii="Calibri" w:eastAsia="Calibri" w:hAnsi="Calibri" w:cs="Calibri"/>
          <w:b/>
          <w:szCs w:val="22"/>
        </w:rPr>
        <w:t>PDP</w:t>
      </w:r>
      <w:r w:rsidR="00DB7BA7" w:rsidRPr="00DB7BA7">
        <w:rPr>
          <w:rFonts w:ascii="Calibri" w:eastAsia="Calibri" w:hAnsi="Calibri" w:cs="Calibri"/>
          <w:b/>
          <w:spacing w:val="-3"/>
          <w:szCs w:val="22"/>
        </w:rPr>
        <w:t xml:space="preserve"> </w:t>
      </w:r>
      <w:r w:rsidR="00DB7BA7" w:rsidRPr="00DB7BA7">
        <w:rPr>
          <w:rFonts w:ascii="Calibri" w:eastAsia="Calibri" w:hAnsi="Calibri" w:cs="Calibri"/>
          <w:szCs w:val="22"/>
        </w:rPr>
        <w:t>to</w:t>
      </w:r>
      <w:r w:rsidR="00DB7BA7" w:rsidRPr="00DB7BA7">
        <w:rPr>
          <w:rFonts w:ascii="Calibri" w:eastAsia="Calibri" w:hAnsi="Calibri" w:cs="Calibri"/>
          <w:spacing w:val="-1"/>
          <w:szCs w:val="22"/>
        </w:rPr>
        <w:t xml:space="preserve"> </w:t>
      </w:r>
      <w:r w:rsidR="00DB7BA7" w:rsidRPr="00DB7BA7">
        <w:rPr>
          <w:rFonts w:ascii="Calibri" w:eastAsia="Calibri" w:hAnsi="Calibri" w:cs="Calibri"/>
          <w:szCs w:val="22"/>
        </w:rPr>
        <w:t xml:space="preserve">these email address: </w:t>
      </w:r>
      <w:hyperlink r:id="rId10" w:history="1">
        <w:r w:rsidR="00DB7BA7" w:rsidRPr="00DB7BA7">
          <w:rPr>
            <w:rFonts w:ascii="Calibri" w:eastAsia="Calibri" w:hAnsi="Calibri" w:cs="Calibri"/>
            <w:color w:val="0000FF"/>
            <w:szCs w:val="22"/>
            <w:u w:val="single"/>
          </w:rPr>
          <w:t>Permits@isimangaliso.com</w:t>
        </w:r>
      </w:hyperlink>
      <w:r w:rsidR="00DB7BA7" w:rsidRPr="00DB7BA7">
        <w:rPr>
          <w:rFonts w:ascii="Calibri" w:eastAsia="Calibri" w:hAnsi="Calibri" w:cs="Calibri"/>
          <w:szCs w:val="22"/>
        </w:rPr>
        <w:t xml:space="preserve">, </w:t>
      </w:r>
      <w:hyperlink r:id="rId11" w:history="1">
        <w:r w:rsidR="00DB7BA7" w:rsidRPr="00DB7BA7">
          <w:rPr>
            <w:rFonts w:ascii="Calibri" w:eastAsia="Calibri" w:hAnsi="Calibri" w:cs="Calibri"/>
            <w:color w:val="0000FF"/>
            <w:szCs w:val="22"/>
            <w:u w:val="single"/>
          </w:rPr>
          <w:t>thandolwethu@isimangaliso.com</w:t>
        </w:r>
      </w:hyperlink>
      <w:r w:rsidR="00DB7BA7" w:rsidRPr="00DB7BA7">
        <w:rPr>
          <w:rFonts w:ascii="Calibri" w:eastAsia="Calibri" w:hAnsi="Calibri" w:cs="Calibri"/>
          <w:szCs w:val="22"/>
        </w:rPr>
        <w:t xml:space="preserve"> and </w:t>
      </w:r>
      <w:hyperlink r:id="rId12" w:history="1">
        <w:r w:rsidR="00DB7BA7" w:rsidRPr="00DB7BA7">
          <w:rPr>
            <w:rFonts w:ascii="Calibri" w:eastAsia="Calibri" w:hAnsi="Calibri" w:cs="Calibri"/>
            <w:color w:val="0000FF"/>
            <w:szCs w:val="22"/>
            <w:u w:val="single"/>
          </w:rPr>
          <w:t>WAI110@isimangaliso.com</w:t>
        </w:r>
      </w:hyperlink>
      <w:r w:rsidR="00DB7BA7" w:rsidRPr="00DB7BA7">
        <w:rPr>
          <w:rFonts w:ascii="Calibri" w:eastAsia="Calibri" w:hAnsi="Calibri" w:cs="Calibri"/>
          <w:szCs w:val="22"/>
        </w:rPr>
        <w:t xml:space="preserve"> </w:t>
      </w:r>
    </w:p>
    <w:p w:rsidR="001468E6" w:rsidRPr="00EC632C" w:rsidRDefault="001468E6" w:rsidP="00EC632C">
      <w:pPr>
        <w:pStyle w:val="NoSpacing"/>
        <w:rPr>
          <w:sz w:val="28"/>
        </w:rPr>
      </w:pPr>
      <w:bookmarkStart w:id="0" w:name="_GoBack"/>
      <w:bookmarkEnd w:id="0"/>
    </w:p>
    <w:sectPr w:rsidR="001468E6" w:rsidRPr="00EC632C" w:rsidSect="006145D8">
      <w:headerReference w:type="default" r:id="rId13"/>
      <w:footerReference w:type="default" r:id="rId14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5019" w:rsidRDefault="002F5019" w:rsidP="000172E5">
      <w:pPr>
        <w:spacing w:after="0" w:line="240" w:lineRule="auto"/>
      </w:pPr>
      <w:r>
        <w:separator/>
      </w:r>
    </w:p>
  </w:endnote>
  <w:endnote w:type="continuationSeparator" w:id="0">
    <w:p w:rsidR="002F5019" w:rsidRDefault="002F501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5892D5-B9B7-440E-8190-48F03B5B8262}"/>
    <w:embedBold r:id="rId2" w:fontKey="{5D72D94E-C24E-433B-8397-CF94F1AC95F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7128EB5-CDA6-4ED3-A1D5-91251B7A1EAD}"/>
    <w:embedBold r:id="rId4" w:fontKey="{9A2F876A-BE40-4A82-AB5B-DC16B7E92624}"/>
    <w:embedItalic r:id="rId5" w:fontKey="{F70D8899-2DA0-475B-9716-D26BA6F9C5E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0A87DFF-AC4B-460F-ADCE-A2FCA0A996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:rsidTr="00C4167A">
      <w:tc>
        <w:tcPr>
          <w:tcW w:w="4675" w:type="dxa"/>
          <w:vAlign w:val="center"/>
        </w:tcPr>
        <w:p w:rsidR="00311D4F" w:rsidRPr="00311D4F" w:rsidRDefault="007B3215" w:rsidP="001468E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Filming</w:t>
          </w:r>
          <w:r w:rsidR="00EC632C">
            <w:rPr>
              <w:sz w:val="18"/>
              <w:szCs w:val="24"/>
            </w:rPr>
            <w:t xml:space="preserve"> Permit Application</w:t>
          </w:r>
        </w:p>
      </w:tc>
      <w:tc>
        <w:tcPr>
          <w:tcW w:w="4675" w:type="dxa"/>
          <w:vAlign w:val="center"/>
        </w:tcPr>
        <w:p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6145D8" w:rsidRDefault="002F5019" w:rsidP="00311D4F">
    <w:pPr>
      <w:pStyle w:val="NoSpacing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01.3pt;margin-top:-34.75pt;width:205.2pt;height:56.4pt;z-index:-251658752;mso-position-horizontal-relative:text;mso-position-vertical-relative:text;mso-width-relative:page;mso-height-relative:page">
          <v:imagedata r:id="rId1" o:title="iSimangaliso Logo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5019" w:rsidRDefault="002F5019" w:rsidP="000172E5">
      <w:pPr>
        <w:spacing w:after="0" w:line="240" w:lineRule="auto"/>
      </w:pPr>
      <w:r>
        <w:separator/>
      </w:r>
    </w:p>
  </w:footnote>
  <w:footnote w:type="continuationSeparator" w:id="0">
    <w:p w:rsidR="002F5019" w:rsidRDefault="002F501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B337A2" w:rsidTr="00384B05">
      <w:trPr>
        <w:trHeight w:val="990"/>
      </w:trPr>
      <w:tc>
        <w:tcPr>
          <w:tcW w:w="1350" w:type="dxa"/>
          <w:vAlign w:val="center"/>
        </w:tcPr>
        <w:p w:rsidR="00B337A2" w:rsidRPr="00B337A2" w:rsidRDefault="0088580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  <w:lang w:val="en-ZA" w:eastAsia="en-ZA"/>
            </w:rPr>
            <mc:AlternateContent>
              <mc:Choice Requires="wpg">
                <w:drawing>
                  <wp:inline distT="0" distB="0" distL="0" distR="0" wp14:anchorId="3557BF32" wp14:editId="024EA162">
                    <wp:extent cx="647007" cy="640080"/>
                    <wp:effectExtent l="0" t="0" r="0" b="7620"/>
                    <wp:docPr id="4" name="Group 4" descr="checklist icon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7007" cy="640080"/>
                              <a:chOff x="0" y="0"/>
                              <a:chExt cx="647007" cy="64008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Graphic 3" descr="Lis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5418"/>
                                <a:ext cx="636270" cy="584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Graphic 1" descr="Clipboar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27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784664A" id="Group 4" o:spid="_x0000_s1026" alt="checklist icon" style="width:50.95pt;height:50.4pt;mso-position-horizontal-relative:char;mso-position-vertical-relative:line" coordsize="6470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3" o:spid="_x0000_s1027" type="#_x0000_t75" alt="List" style="position:absolute;top:554;width:6362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1t2TEAAAA2gAAAA8AAABkcnMvZG93bnJldi54bWxEj9FqwkAURN8L/sNyhb6UutEWqamrhICg&#10;eZBU/YDb7DWJZu+G7FaTv+8KhT4OM3OGWa5704gbda62rGA6iUAQF1bXXCo4HTevHyCcR9bYWCYF&#10;AzlYr0ZPS4y1vfMX3Q6+FAHCLkYFlfdtLKUrKjLoJrYlDt7ZdgZ9kF0pdYf3ADeNnEXRXBqsOSxU&#10;2FJaUXE9/BgF78Mi3e1nWb65GKm/E5fRS54p9Tzuk08Qnnr/H/5rb7WCN3hcCT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1t2TEAAAA2gAAAA8AAAAAAAAAAAAAAAAA&#10;nwIAAGRycy9kb3ducmV2LnhtbFBLBQYAAAAABAAEAPcAAACQAwAAAAA=&#10;">
                      <v:imagedata r:id="rId5" o:title="List"/>
                      <v:path arrowok="t"/>
                    </v:shape>
                    <v:shape id="Graphic 1" o:spid="_x0000_s1028" type="#_x0000_t75" alt="Clipboard" style="position:absolute;left:69;width:6401;height:6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ZBqrBAAAA2gAAAA8AAABkcnMvZG93bnJldi54bWxET01rwkAQvRf6H5YpeClmUw9iY1aRlkLx&#10;IESF6m3ITpPQ7GzY3Sbx37uBQk/D431Ovh1NK3pyvrGs4CVJQRCXVjdcKTifPuYrED4ga2wtk4Ib&#10;edhuHh9yzLQduKD+GCoRQ9hnqKAOocuk9GVNBn1iO+LIfVtnMEToKqkdDjHctHKRpktpsOHYUGNH&#10;bzWVP8dfo2BV0vC6KL7e3VVe2sP+mbjYkVKzp3G3BhFoDP/iP/enjvNhemW6cn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ZBqrBAAAA2gAAAA8AAAAAAAAAAAAAAAAAnwIA&#10;AGRycy9kb3ducmV2LnhtbFBLBQYAAAAABAAEAPcAAACNAwAAAAA=&#10;">
                      <v:imagedata r:id="rId6" o:title="Clipboard"/>
                      <v:path arrowok="t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8000" w:type="dxa"/>
          <w:vAlign w:val="center"/>
        </w:tcPr>
        <w:p w:rsidR="00B337A2" w:rsidRPr="00E204FF" w:rsidRDefault="007B3215" w:rsidP="001468E6">
          <w:pPr>
            <w:pStyle w:val="Header"/>
          </w:pPr>
          <w:r>
            <w:rPr>
              <w:color w:val="92D050"/>
            </w:rPr>
            <w:t>Filming</w:t>
          </w:r>
          <w:r w:rsidR="001468E6" w:rsidRPr="00EC632C">
            <w:rPr>
              <w:color w:val="92D050"/>
            </w:rPr>
            <w:t xml:space="preserve"> Permit Application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BF64E24"/>
    <w:multiLevelType w:val="hybridMultilevel"/>
    <w:tmpl w:val="E2EAB342"/>
    <w:lvl w:ilvl="0" w:tplc="780865B8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 w:numId="23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8E6"/>
    <w:rsid w:val="000172E5"/>
    <w:rsid w:val="00052382"/>
    <w:rsid w:val="0006568A"/>
    <w:rsid w:val="00076F0F"/>
    <w:rsid w:val="00084253"/>
    <w:rsid w:val="000D1F49"/>
    <w:rsid w:val="001036CE"/>
    <w:rsid w:val="001468E6"/>
    <w:rsid w:val="001727CA"/>
    <w:rsid w:val="001B5F20"/>
    <w:rsid w:val="001B663D"/>
    <w:rsid w:val="001E64D3"/>
    <w:rsid w:val="002164B2"/>
    <w:rsid w:val="002C56E6"/>
    <w:rsid w:val="002F5019"/>
    <w:rsid w:val="00311D4F"/>
    <w:rsid w:val="00321420"/>
    <w:rsid w:val="00344849"/>
    <w:rsid w:val="00361E11"/>
    <w:rsid w:val="003F0847"/>
    <w:rsid w:val="0040090B"/>
    <w:rsid w:val="004431CE"/>
    <w:rsid w:val="0046302A"/>
    <w:rsid w:val="00487D2D"/>
    <w:rsid w:val="004D5D62"/>
    <w:rsid w:val="004E693E"/>
    <w:rsid w:val="0050530E"/>
    <w:rsid w:val="005112D0"/>
    <w:rsid w:val="00577E06"/>
    <w:rsid w:val="00583334"/>
    <w:rsid w:val="005A3BF7"/>
    <w:rsid w:val="005B7BBC"/>
    <w:rsid w:val="005E7C59"/>
    <w:rsid w:val="005F2035"/>
    <w:rsid w:val="005F7990"/>
    <w:rsid w:val="006145D8"/>
    <w:rsid w:val="00615005"/>
    <w:rsid w:val="0063739C"/>
    <w:rsid w:val="00687C0F"/>
    <w:rsid w:val="007147D7"/>
    <w:rsid w:val="00720E43"/>
    <w:rsid w:val="00745184"/>
    <w:rsid w:val="00770F25"/>
    <w:rsid w:val="007A1FF2"/>
    <w:rsid w:val="007A35A8"/>
    <w:rsid w:val="007B06E5"/>
    <w:rsid w:val="007B0A85"/>
    <w:rsid w:val="007B3215"/>
    <w:rsid w:val="007C6A52"/>
    <w:rsid w:val="0082043E"/>
    <w:rsid w:val="00844F50"/>
    <w:rsid w:val="00846B76"/>
    <w:rsid w:val="0088580B"/>
    <w:rsid w:val="008E203A"/>
    <w:rsid w:val="0091229C"/>
    <w:rsid w:val="00940E73"/>
    <w:rsid w:val="0098597D"/>
    <w:rsid w:val="009F619A"/>
    <w:rsid w:val="009F6DDE"/>
    <w:rsid w:val="00A17807"/>
    <w:rsid w:val="00A370A8"/>
    <w:rsid w:val="00B337A2"/>
    <w:rsid w:val="00BD4753"/>
    <w:rsid w:val="00BD5CB1"/>
    <w:rsid w:val="00BE62EE"/>
    <w:rsid w:val="00BF2358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DB7BA7"/>
    <w:rsid w:val="00E204FF"/>
    <w:rsid w:val="00E61C09"/>
    <w:rsid w:val="00EB3B58"/>
    <w:rsid w:val="00EC632C"/>
    <w:rsid w:val="00EC7359"/>
    <w:rsid w:val="00EE3054"/>
    <w:rsid w:val="00EE5726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WAI110@isimangaliso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handolwethu@isimangaliso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Permits@isimangaliso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K\AppData\Roaming\Microsoft\Templates\Food%20sign%20up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</Template>
  <TotalTime>0</TotalTime>
  <Pages>3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2022-10-04T15:09:00Z</dcterms:created>
  <dcterms:modified xsi:type="dcterms:W3CDTF">2024-08-02T04:38:00Z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